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D87EB" w14:textId="263AD432" w:rsidR="009E0A5F" w:rsidRPr="0037023E" w:rsidRDefault="0037023E" w:rsidP="009E0A5F">
      <w:pPr>
        <w:pStyle w:val="NormalnyWeb"/>
        <w:spacing w:before="0" w:beforeAutospacing="0" w:after="0" w:afterAutospacing="0"/>
        <w:ind w:left="540"/>
        <w:rPr>
          <w:rFonts w:ascii="Big Caslon Medium" w:hAnsi="Big Caslon Medium" w:cs="Big Caslon Medium"/>
          <w:b/>
          <w:bCs/>
          <w:sz w:val="28"/>
          <w:szCs w:val="28"/>
        </w:rPr>
      </w:pPr>
      <w:r>
        <w:rPr>
          <w:rFonts w:cs="Arial"/>
          <w:b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D6A222C" wp14:editId="32D2E053">
                <wp:simplePos x="0" y="0"/>
                <wp:positionH relativeFrom="column">
                  <wp:posOffset>-371650</wp:posOffset>
                </wp:positionH>
                <wp:positionV relativeFrom="page">
                  <wp:posOffset>457200</wp:posOffset>
                </wp:positionV>
                <wp:extent cx="6204957" cy="1215390"/>
                <wp:effectExtent l="0" t="0" r="0" b="3810"/>
                <wp:wrapNone/>
                <wp:docPr id="5" name="Grupa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04957" cy="1215390"/>
                          <a:chOff x="63064" y="0"/>
                          <a:chExt cx="6205043" cy="1215544"/>
                        </a:xfrm>
                      </wpg:grpSpPr>
                      <pic:pic xmlns:pic="http://schemas.openxmlformats.org/drawingml/2006/picture">
                        <pic:nvPicPr>
                          <pic:cNvPr id="2" name="Obraz 2" descr="Obraz zawierający stół&#10;&#10;Opis wygenerowany automatycznie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sharpenSoften amount="42000"/>
                                    </a14:imgEffect>
                                    <a14:imgEffect>
                                      <a14:brightnessContrast bright="44000" contrast="54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3064" y="23649"/>
                            <a:ext cx="1041400" cy="11918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" name="Pole tekstowe 1"/>
                        <wps:cNvSpPr txBox="1"/>
                        <wps:spPr>
                          <a:xfrm>
                            <a:off x="362607" y="0"/>
                            <a:ext cx="5905500" cy="7607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311224B" w14:textId="77777777" w:rsidR="0037023E" w:rsidRPr="000C59D1" w:rsidRDefault="0037023E" w:rsidP="0037023E">
                              <w:pPr>
                                <w:jc w:val="right"/>
                                <w:rPr>
                                  <w:rFonts w:ascii="Times" w:hAnsi="Times" w:cs="Didot"/>
                                  <w:sz w:val="32"/>
                                  <w:szCs w:val="32"/>
                                </w:rPr>
                              </w:pPr>
                              <w:r w:rsidRPr="000C59D1">
                                <w:rPr>
                                  <w:rFonts w:ascii="Times" w:hAnsi="Times" w:cs="Didot"/>
                                  <w:sz w:val="32"/>
                                  <w:szCs w:val="32"/>
                                </w:rPr>
                                <w:t xml:space="preserve">STUDIA DO DZIEJÓW </w:t>
                              </w:r>
                            </w:p>
                            <w:p w14:paraId="335D6F5D" w14:textId="77777777" w:rsidR="0037023E" w:rsidRPr="000C59D1" w:rsidRDefault="0037023E" w:rsidP="0037023E">
                              <w:pPr>
                                <w:jc w:val="right"/>
                                <w:rPr>
                                  <w:rFonts w:ascii="Times" w:hAnsi="Times" w:cs="Didot"/>
                                  <w:sz w:val="32"/>
                                  <w:szCs w:val="32"/>
                                </w:rPr>
                              </w:pPr>
                              <w:r w:rsidRPr="000C59D1">
                                <w:rPr>
                                  <w:rFonts w:ascii="Times" w:hAnsi="Times" w:cs="Didot"/>
                                  <w:sz w:val="32"/>
                                  <w:szCs w:val="32"/>
                                </w:rPr>
                                <w:t>ARCHITEKTURY I URBANISTYKI W POLSCE</w:t>
                              </w:r>
                            </w:p>
                            <w:p w14:paraId="22860DA4" w14:textId="77777777" w:rsidR="0037023E" w:rsidRPr="000C59D1" w:rsidRDefault="0037023E" w:rsidP="0037023E">
                              <w:pPr>
                                <w:jc w:val="right"/>
                                <w:rPr>
                                  <w:rFonts w:ascii="Times" w:hAnsi="Times" w:cs="Didot"/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Łącznik prosty 4"/>
                        <wps:cNvCnPr/>
                        <wps:spPr>
                          <a:xfrm>
                            <a:off x="1269125" y="614856"/>
                            <a:ext cx="4915484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D6A222C" id="Grupa 5" o:spid="_x0000_s1026" style="position:absolute;left:0;text-align:left;margin-left:-29.25pt;margin-top:36pt;width:488.6pt;height:95.7pt;z-index:251659264;mso-position-vertical-relative:page;mso-width-relative:margin" coordorigin="630" coordsize="62050,12155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2" o:spid="_x0000_s1027" type="#_x0000_t75" alt="Obraz zawierający stół&#10;&#10;Opis wygenerowany automatycznie" style="position:absolute;left:630;top:236;width:10414;height:119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">
                  <v:imagedata r:id="rId13" o:title="Obraz zawierający stół&#10;&#10;Opis wygenerowany automatyczni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ole tekstowe 1" o:spid="_x0000_s1028" type="#_x0000_t202" style="position:absolute;left:3626;width:59055;height:76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" filled="f" stroked="f" strokeweight=".5pt">
                  <v:textbox>
                    <w:txbxContent>
                      <w:p w14:paraId="3311224B" w14:textId="77777777" w:rsidR="0037023E" w:rsidRPr="000C59D1" w:rsidRDefault="0037023E" w:rsidP="0037023E">
                        <w:pPr>
                          <w:jc w:val="right"/>
                          <w:rPr>
                            <w:rFonts w:ascii="Times" w:hAnsi="Times" w:cs="Didot"/>
                            <w:sz w:val="32"/>
                            <w:szCs w:val="32"/>
                          </w:rPr>
                        </w:pPr>
                        <w:r w:rsidRPr="000C59D1">
                          <w:rPr>
                            <w:rFonts w:ascii="Times" w:hAnsi="Times" w:cs="Didot"/>
                            <w:sz w:val="32"/>
                            <w:szCs w:val="32"/>
                          </w:rPr>
                          <w:t xml:space="preserve">STUDIA DO DZIEJÓW </w:t>
                        </w:r>
                      </w:p>
                      <w:p w14:paraId="335D6F5D" w14:textId="77777777" w:rsidR="0037023E" w:rsidRPr="000C59D1" w:rsidRDefault="0037023E" w:rsidP="0037023E">
                        <w:pPr>
                          <w:jc w:val="right"/>
                          <w:rPr>
                            <w:rFonts w:ascii="Times" w:hAnsi="Times" w:cs="Didot"/>
                            <w:sz w:val="32"/>
                            <w:szCs w:val="32"/>
                          </w:rPr>
                        </w:pPr>
                        <w:r w:rsidRPr="000C59D1">
                          <w:rPr>
                            <w:rFonts w:ascii="Times" w:hAnsi="Times" w:cs="Didot"/>
                            <w:sz w:val="32"/>
                            <w:szCs w:val="32"/>
                          </w:rPr>
                          <w:t>ARCHITEKTURY I URBANISTYKI W POLSCE</w:t>
                        </w:r>
                      </w:p>
                      <w:p w14:paraId="22860DA4" w14:textId="77777777" w:rsidR="0037023E" w:rsidRPr="000C59D1" w:rsidRDefault="0037023E" w:rsidP="0037023E">
                        <w:pPr>
                          <w:jc w:val="right"/>
                          <w:rPr>
                            <w:rFonts w:ascii="Times" w:hAnsi="Times" w:cs="Didot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shape>
                <v:line id="Łącznik prosty 4" o:spid="_x0000_s1029" style="position:absolute;visibility:visible;mso-wrap-style:square" from="12691,6148" to="61846,6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" strokecolor="black [3200]" strokeweight="1pt">
                  <v:stroke joinstyle="miter"/>
                </v:line>
                <w10:wrap anchory="page"/>
              </v:group>
            </w:pict>
          </mc:Fallback>
        </mc:AlternateContent>
      </w:r>
    </w:p>
    <w:p w14:paraId="73E97F0B" w14:textId="77777777" w:rsidR="009E0A5F" w:rsidRPr="0037023E" w:rsidRDefault="009E0A5F" w:rsidP="0037023E">
      <w:pPr>
        <w:pStyle w:val="NormalnyWeb"/>
        <w:spacing w:before="0" w:beforeAutospacing="0" w:after="0" w:afterAutospacing="0"/>
        <w:ind w:left="540"/>
        <w:jc w:val="center"/>
        <w:rPr>
          <w:rFonts w:ascii="Big Caslon Medium" w:hAnsi="Big Caslon Medium" w:cs="Big Caslon Medium"/>
          <w:b/>
          <w:bCs/>
          <w:sz w:val="28"/>
          <w:szCs w:val="28"/>
        </w:rPr>
      </w:pPr>
    </w:p>
    <w:p w14:paraId="42972379" w14:textId="77777777" w:rsidR="0037023E" w:rsidRDefault="0037023E" w:rsidP="0037023E">
      <w:pPr>
        <w:pStyle w:val="NormalnyWeb"/>
        <w:spacing w:before="0" w:beforeAutospacing="0" w:after="0" w:afterAutospacing="0"/>
        <w:ind w:left="540"/>
        <w:jc w:val="center"/>
        <w:rPr>
          <w:rFonts w:ascii="Big Caslon Medium" w:hAnsi="Big Caslon Medium" w:cs="Big Caslon Medium"/>
          <w:b/>
          <w:bCs/>
          <w:sz w:val="28"/>
          <w:szCs w:val="28"/>
        </w:rPr>
      </w:pPr>
    </w:p>
    <w:p w14:paraId="062DB072" w14:textId="77777777" w:rsidR="0037023E" w:rsidRDefault="0037023E" w:rsidP="0037023E">
      <w:pPr>
        <w:pStyle w:val="NormalnyWeb"/>
        <w:spacing w:before="0" w:beforeAutospacing="0" w:after="0" w:afterAutospacing="0"/>
        <w:ind w:left="540"/>
        <w:jc w:val="center"/>
        <w:rPr>
          <w:rFonts w:ascii="Big Caslon Medium" w:hAnsi="Big Caslon Medium" w:cs="Big Caslon Medium"/>
          <w:b/>
          <w:bCs/>
          <w:sz w:val="28"/>
          <w:szCs w:val="28"/>
        </w:rPr>
      </w:pPr>
    </w:p>
    <w:p w14:paraId="2ED3AE72" w14:textId="3D336058" w:rsidR="009E0A5F" w:rsidRPr="00662408" w:rsidRDefault="0029643F" w:rsidP="0037023E">
      <w:pPr>
        <w:pStyle w:val="NormalnyWeb"/>
        <w:spacing w:before="0" w:beforeAutospacing="0" w:after="0" w:afterAutospacing="0"/>
        <w:ind w:left="540"/>
        <w:jc w:val="center"/>
        <w:rPr>
          <w:b/>
          <w:bCs/>
          <w:sz w:val="28"/>
          <w:szCs w:val="28"/>
        </w:rPr>
      </w:pPr>
      <w:r w:rsidRPr="00662408">
        <w:rPr>
          <w:b/>
          <w:bCs/>
          <w:sz w:val="28"/>
          <w:szCs w:val="28"/>
        </w:rPr>
        <w:t>FORMULARZ RECENZJI</w:t>
      </w:r>
    </w:p>
    <w:p w14:paraId="0A75C56D" w14:textId="77777777" w:rsidR="00EF28E4" w:rsidRPr="00662408" w:rsidRDefault="00EF28E4" w:rsidP="00EF28E4">
      <w:pPr>
        <w:pStyle w:val="NormalnyWeb"/>
        <w:spacing w:before="0" w:beforeAutospacing="0" w:after="0" w:afterAutospacing="0"/>
        <w:rPr>
          <w:rFonts w:ascii="Big Caslon Medium" w:hAnsi="Big Caslon Medium" w:cs="Big Caslon Medium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80"/>
        <w:gridCol w:w="7082"/>
      </w:tblGrid>
      <w:tr w:rsidR="00EF28E4" w:rsidRPr="00662408" w14:paraId="0D22DE13" w14:textId="77777777" w:rsidTr="00662408">
        <w:tc>
          <w:tcPr>
            <w:tcW w:w="1980" w:type="dxa"/>
          </w:tcPr>
          <w:p w14:paraId="1F805C5D" w14:textId="01B211D6" w:rsidR="00EF28E4" w:rsidRPr="00662408" w:rsidRDefault="00EF28E4" w:rsidP="00EF28E4">
            <w:pPr>
              <w:pStyle w:val="NormalnyWeb"/>
              <w:spacing w:before="0" w:beforeAutospacing="0" w:after="0" w:afterAutospacing="0"/>
            </w:pPr>
            <w:r w:rsidRPr="00662408">
              <w:rPr>
                <w:b/>
                <w:bCs/>
              </w:rPr>
              <w:t xml:space="preserve">Tytuł </w:t>
            </w:r>
            <w:r w:rsidR="00420EEC" w:rsidRPr="00662408">
              <w:rPr>
                <w:b/>
                <w:bCs/>
              </w:rPr>
              <w:t>artykułu</w:t>
            </w:r>
            <w:r w:rsidRPr="00662408">
              <w:rPr>
                <w:b/>
                <w:bCs/>
              </w:rPr>
              <w:t>:</w:t>
            </w:r>
          </w:p>
        </w:tc>
        <w:tc>
          <w:tcPr>
            <w:tcW w:w="7082" w:type="dxa"/>
          </w:tcPr>
          <w:p w14:paraId="169369B8" w14:textId="77777777" w:rsidR="00EF28E4" w:rsidRPr="00662408" w:rsidRDefault="00EF28E4" w:rsidP="00EF28E4">
            <w:pPr>
              <w:pStyle w:val="NormalnyWeb"/>
              <w:spacing w:before="0" w:beforeAutospacing="0" w:after="0" w:afterAutospacing="0"/>
            </w:pPr>
          </w:p>
          <w:p w14:paraId="58F673BC" w14:textId="77777777" w:rsidR="00EF28E4" w:rsidRPr="00662408" w:rsidRDefault="00EF28E4" w:rsidP="00EF28E4">
            <w:pPr>
              <w:pStyle w:val="NormalnyWeb"/>
              <w:spacing w:before="0" w:beforeAutospacing="0" w:after="0" w:afterAutospacing="0"/>
            </w:pPr>
          </w:p>
          <w:p w14:paraId="1A641914" w14:textId="304B6F38" w:rsidR="00EF28E4" w:rsidRPr="00662408" w:rsidRDefault="00EF28E4" w:rsidP="00EF28E4">
            <w:pPr>
              <w:pStyle w:val="NormalnyWeb"/>
              <w:spacing w:before="0" w:beforeAutospacing="0" w:after="0" w:afterAutospacing="0"/>
            </w:pPr>
          </w:p>
        </w:tc>
      </w:tr>
      <w:tr w:rsidR="00EF28E4" w:rsidRPr="00662408" w14:paraId="2456EEBD" w14:textId="77777777" w:rsidTr="00662408">
        <w:tc>
          <w:tcPr>
            <w:tcW w:w="1980" w:type="dxa"/>
          </w:tcPr>
          <w:p w14:paraId="0DAE2F29" w14:textId="766A88E5" w:rsidR="00EF28E4" w:rsidRPr="00662408" w:rsidRDefault="00EF28E4" w:rsidP="00EF28E4">
            <w:pPr>
              <w:pStyle w:val="NormalnyWeb"/>
              <w:spacing w:before="0" w:beforeAutospacing="0" w:after="0" w:afterAutospacing="0"/>
            </w:pPr>
            <w:r w:rsidRPr="00662408">
              <w:rPr>
                <w:b/>
                <w:bCs/>
              </w:rPr>
              <w:t>Recenzent:</w:t>
            </w:r>
          </w:p>
        </w:tc>
        <w:tc>
          <w:tcPr>
            <w:tcW w:w="7082" w:type="dxa"/>
          </w:tcPr>
          <w:p w14:paraId="2B94AEBF" w14:textId="77777777" w:rsidR="00EF28E4" w:rsidRPr="00662408" w:rsidRDefault="00EF28E4" w:rsidP="00EF28E4">
            <w:pPr>
              <w:pStyle w:val="NormalnyWeb"/>
              <w:spacing w:before="0" w:beforeAutospacing="0" w:after="0" w:afterAutospacing="0"/>
            </w:pPr>
          </w:p>
          <w:p w14:paraId="6E80360E" w14:textId="77777777" w:rsidR="00EF28E4" w:rsidRPr="00662408" w:rsidRDefault="00EF28E4" w:rsidP="00EF28E4">
            <w:pPr>
              <w:pStyle w:val="NormalnyWeb"/>
              <w:spacing w:before="0" w:beforeAutospacing="0" w:after="0" w:afterAutospacing="0"/>
            </w:pPr>
          </w:p>
          <w:p w14:paraId="6E53EA78" w14:textId="0200A9D6" w:rsidR="00EF28E4" w:rsidRPr="00662408" w:rsidRDefault="00EF28E4" w:rsidP="00EF28E4">
            <w:pPr>
              <w:pStyle w:val="NormalnyWeb"/>
              <w:spacing w:before="0" w:beforeAutospacing="0" w:after="0" w:afterAutospacing="0"/>
            </w:pPr>
          </w:p>
        </w:tc>
      </w:tr>
    </w:tbl>
    <w:p w14:paraId="135CD16B" w14:textId="21A9971F" w:rsidR="00F70422" w:rsidRPr="00662408" w:rsidRDefault="009E0A5F" w:rsidP="00C21B7C">
      <w:pPr>
        <w:pStyle w:val="NormalnyWeb"/>
        <w:spacing w:before="0" w:beforeAutospacing="0" w:after="0" w:afterAutospacing="0"/>
      </w:pPr>
      <w:r w:rsidRPr="00662408">
        <w:t> </w:t>
      </w:r>
    </w:p>
    <w:p w14:paraId="72F58430" w14:textId="690D3B01" w:rsidR="00F70422" w:rsidRPr="00662408" w:rsidRDefault="00F70422" w:rsidP="00F70422">
      <w:pPr>
        <w:textAlignment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62408">
        <w:rPr>
          <w:rFonts w:ascii="Times New Roman" w:hAnsi="Times New Roman" w:cs="Times New Roman"/>
          <w:b/>
          <w:bCs/>
          <w:sz w:val="22"/>
          <w:szCs w:val="22"/>
        </w:rPr>
        <w:t>Ocena ogólna:</w:t>
      </w:r>
    </w:p>
    <w:tbl>
      <w:tblPr>
        <w:tblStyle w:val="Tabela-Siatka"/>
        <w:tblW w:w="9062" w:type="dxa"/>
        <w:tblLook w:val="04A0" w:firstRow="1" w:lastRow="0" w:firstColumn="1" w:lastColumn="0" w:noHBand="0" w:noVBand="1"/>
      </w:tblPr>
      <w:tblGrid>
        <w:gridCol w:w="7650"/>
        <w:gridCol w:w="1412"/>
      </w:tblGrid>
      <w:tr w:rsidR="00F46E03" w:rsidRPr="00662408" w14:paraId="650743F0" w14:textId="1E39142F" w:rsidTr="00F46E03">
        <w:tc>
          <w:tcPr>
            <w:tcW w:w="7650" w:type="dxa"/>
          </w:tcPr>
          <w:p w14:paraId="64AFC820" w14:textId="58E53458" w:rsidR="00F46E03" w:rsidRPr="00662408" w:rsidRDefault="00F46E03" w:rsidP="00F70422">
            <w:pPr>
              <w:textAlignment w:val="center"/>
              <w:rPr>
                <w:rFonts w:ascii="Times New Roman" w:hAnsi="Times New Roman" w:cs="Times New Roman"/>
              </w:rPr>
            </w:pPr>
            <w:r w:rsidRPr="00662408">
              <w:rPr>
                <w:rFonts w:ascii="Times New Roman" w:hAnsi="Times New Roman" w:cs="Times New Roman"/>
              </w:rPr>
              <w:t>Artykuł może zostać opublikowany bez poprawek</w:t>
            </w:r>
          </w:p>
        </w:tc>
        <w:tc>
          <w:tcPr>
            <w:tcW w:w="1412" w:type="dxa"/>
          </w:tcPr>
          <w:p w14:paraId="0EC80CF8" w14:textId="77777777" w:rsidR="00F46E03" w:rsidRPr="00662408" w:rsidRDefault="00F46E03" w:rsidP="00F70422">
            <w:pPr>
              <w:textAlignment w:val="center"/>
              <w:rPr>
                <w:rFonts w:ascii="Times New Roman" w:hAnsi="Times New Roman" w:cs="Times New Roman"/>
              </w:rPr>
            </w:pPr>
          </w:p>
        </w:tc>
      </w:tr>
      <w:tr w:rsidR="00F46E03" w:rsidRPr="00662408" w14:paraId="08432B63" w14:textId="2BA63AEB" w:rsidTr="00F46E03">
        <w:tc>
          <w:tcPr>
            <w:tcW w:w="7650" w:type="dxa"/>
          </w:tcPr>
          <w:p w14:paraId="62C631C4" w14:textId="05070A3B" w:rsidR="00F46E03" w:rsidRPr="00662408" w:rsidRDefault="00F46E03" w:rsidP="00F70422">
            <w:pPr>
              <w:textAlignment w:val="center"/>
              <w:rPr>
                <w:rFonts w:ascii="Times New Roman" w:hAnsi="Times New Roman" w:cs="Times New Roman"/>
              </w:rPr>
            </w:pPr>
            <w:r w:rsidRPr="00662408">
              <w:rPr>
                <w:rFonts w:ascii="Times New Roman" w:hAnsi="Times New Roman" w:cs="Times New Roman"/>
              </w:rPr>
              <w:t>Artykuł może zostać opublikowany po niewielkich poprawkach</w:t>
            </w:r>
          </w:p>
        </w:tc>
        <w:tc>
          <w:tcPr>
            <w:tcW w:w="1412" w:type="dxa"/>
          </w:tcPr>
          <w:p w14:paraId="232F2563" w14:textId="77777777" w:rsidR="00F46E03" w:rsidRPr="00662408" w:rsidRDefault="00F46E03" w:rsidP="00F70422">
            <w:pPr>
              <w:textAlignment w:val="center"/>
              <w:rPr>
                <w:rFonts w:ascii="Times New Roman" w:hAnsi="Times New Roman" w:cs="Times New Roman"/>
              </w:rPr>
            </w:pPr>
          </w:p>
        </w:tc>
      </w:tr>
      <w:tr w:rsidR="00F46E03" w:rsidRPr="00662408" w14:paraId="12CEDDE6" w14:textId="62B9FC89" w:rsidTr="00F46E03">
        <w:tc>
          <w:tcPr>
            <w:tcW w:w="7650" w:type="dxa"/>
          </w:tcPr>
          <w:p w14:paraId="13E42153" w14:textId="02DEAA7A" w:rsidR="00F46E03" w:rsidRPr="00662408" w:rsidRDefault="00F46E03" w:rsidP="00F70422">
            <w:pPr>
              <w:textAlignment w:val="center"/>
              <w:rPr>
                <w:rFonts w:ascii="Times New Roman" w:hAnsi="Times New Roman" w:cs="Times New Roman"/>
              </w:rPr>
            </w:pPr>
            <w:r w:rsidRPr="00662408">
              <w:rPr>
                <w:rFonts w:ascii="Times New Roman" w:hAnsi="Times New Roman" w:cs="Times New Roman"/>
              </w:rPr>
              <w:t>Artykuł wymaga gruntownych poprawek</w:t>
            </w:r>
          </w:p>
        </w:tc>
        <w:tc>
          <w:tcPr>
            <w:tcW w:w="1412" w:type="dxa"/>
          </w:tcPr>
          <w:p w14:paraId="141A0F1B" w14:textId="77777777" w:rsidR="00F46E03" w:rsidRPr="00662408" w:rsidRDefault="00F46E03" w:rsidP="00F70422">
            <w:pPr>
              <w:textAlignment w:val="center"/>
              <w:rPr>
                <w:rFonts w:ascii="Times New Roman" w:hAnsi="Times New Roman" w:cs="Times New Roman"/>
              </w:rPr>
            </w:pPr>
          </w:p>
        </w:tc>
      </w:tr>
      <w:tr w:rsidR="00F46E03" w:rsidRPr="00662408" w14:paraId="2B8A6945" w14:textId="46C23189" w:rsidTr="00F46E03">
        <w:trPr>
          <w:trHeight w:val="326"/>
        </w:trPr>
        <w:tc>
          <w:tcPr>
            <w:tcW w:w="7650" w:type="dxa"/>
          </w:tcPr>
          <w:p w14:paraId="57E48553" w14:textId="7CB82D6E" w:rsidR="00F46E03" w:rsidRPr="00662408" w:rsidRDefault="00F46E03" w:rsidP="00F70422">
            <w:pPr>
              <w:textAlignment w:val="center"/>
              <w:rPr>
                <w:rFonts w:ascii="Times New Roman" w:hAnsi="Times New Roman" w:cs="Times New Roman"/>
              </w:rPr>
            </w:pPr>
            <w:r w:rsidRPr="00662408">
              <w:rPr>
                <w:rFonts w:ascii="Times New Roman" w:hAnsi="Times New Roman" w:cs="Times New Roman"/>
              </w:rPr>
              <w:t>Artykuł nieprzyjęty do druku</w:t>
            </w:r>
          </w:p>
        </w:tc>
        <w:tc>
          <w:tcPr>
            <w:tcW w:w="1412" w:type="dxa"/>
          </w:tcPr>
          <w:p w14:paraId="22F32D7D" w14:textId="77777777" w:rsidR="00F46E03" w:rsidRPr="00662408" w:rsidRDefault="00F46E03" w:rsidP="00F70422">
            <w:pPr>
              <w:textAlignment w:val="center"/>
              <w:rPr>
                <w:rFonts w:ascii="Times New Roman" w:hAnsi="Times New Roman" w:cs="Times New Roman"/>
              </w:rPr>
            </w:pPr>
          </w:p>
        </w:tc>
      </w:tr>
    </w:tbl>
    <w:p w14:paraId="41A515F0" w14:textId="77777777" w:rsidR="00967FEE" w:rsidRPr="00662408" w:rsidRDefault="00967FEE" w:rsidP="00F70422">
      <w:pPr>
        <w:textAlignment w:val="center"/>
        <w:rPr>
          <w:rFonts w:ascii="Times New Roman" w:hAnsi="Times New Roman" w:cs="Times New Roman"/>
          <w:b/>
          <w:bCs/>
        </w:rPr>
      </w:pPr>
    </w:p>
    <w:tbl>
      <w:tblPr>
        <w:tblStyle w:val="Tabela-Siatka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"/>
        <w:gridCol w:w="6100"/>
        <w:gridCol w:w="567"/>
        <w:gridCol w:w="567"/>
        <w:gridCol w:w="1407"/>
      </w:tblGrid>
      <w:tr w:rsidR="00967FEE" w:rsidRPr="00662408" w14:paraId="38034CC1" w14:textId="77777777" w:rsidTr="00C31E28"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AC31B6" w14:textId="77777777" w:rsidR="00967FEE" w:rsidRPr="00662408" w:rsidRDefault="00967FEE" w:rsidP="00662408">
            <w:pPr>
              <w:pStyle w:val="NormalnyWeb"/>
              <w:spacing w:before="0" w:beforeAutospacing="0" w:after="0" w:afterAutospacing="0"/>
              <w:jc w:val="center"/>
            </w:pPr>
          </w:p>
        </w:tc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FBDCEC" w14:textId="77777777" w:rsidR="00967FEE" w:rsidRPr="00662408" w:rsidRDefault="00967FEE" w:rsidP="00662408">
            <w:pPr>
              <w:pStyle w:val="NormalnyWeb"/>
              <w:spacing w:before="0" w:beforeAutospacing="0" w:after="0" w:afterAutospacing="0"/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57205A" w14:textId="55973332" w:rsidR="00967FEE" w:rsidRPr="00662408" w:rsidRDefault="00967FEE" w:rsidP="00662408">
            <w:pPr>
              <w:pStyle w:val="NormalnyWeb"/>
              <w:spacing w:before="0" w:beforeAutospacing="0" w:after="0" w:afterAutospacing="0"/>
              <w:jc w:val="center"/>
            </w:pPr>
            <w:r w:rsidRPr="00662408">
              <w:t>tak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D80F5A3" w14:textId="5FF15778" w:rsidR="00967FEE" w:rsidRPr="00662408" w:rsidRDefault="002D5B37" w:rsidP="00662408">
            <w:pPr>
              <w:pStyle w:val="NormalnyWeb"/>
              <w:spacing w:before="0" w:beforeAutospacing="0" w:after="0" w:afterAutospacing="0"/>
              <w:jc w:val="center"/>
            </w:pPr>
            <w:r w:rsidRPr="00662408">
              <w:t>n</w:t>
            </w:r>
            <w:r w:rsidR="00967FEE" w:rsidRPr="00662408">
              <w:t>ie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C38FE" w14:textId="0ADF3A3A" w:rsidR="00967FEE" w:rsidRPr="00662408" w:rsidRDefault="002D5B37" w:rsidP="00662408">
            <w:pPr>
              <w:pStyle w:val="NormalnyWeb"/>
              <w:spacing w:before="0" w:beforeAutospacing="0" w:after="0" w:afterAutospacing="0"/>
              <w:jc w:val="center"/>
            </w:pPr>
            <w:r w:rsidRPr="00662408">
              <w:t>w</w:t>
            </w:r>
            <w:r w:rsidR="00967FEE" w:rsidRPr="00662408">
              <w:t>ymaga poprawy</w:t>
            </w:r>
          </w:p>
        </w:tc>
      </w:tr>
      <w:tr w:rsidR="00967FEE" w:rsidRPr="00662408" w14:paraId="07BBF338" w14:textId="77777777" w:rsidTr="00C31E2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A451D7" w14:textId="48B58AF5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  <w:r w:rsidRPr="00662408">
              <w:t>1</w:t>
            </w:r>
            <w:r w:rsidR="00662408">
              <w:t>.</w:t>
            </w:r>
          </w:p>
        </w:tc>
        <w:tc>
          <w:tcPr>
            <w:tcW w:w="6100" w:type="dxa"/>
            <w:tcBorders>
              <w:top w:val="single" w:sz="4" w:space="0" w:color="auto"/>
              <w:bottom w:val="single" w:sz="4" w:space="0" w:color="auto"/>
            </w:tcBorders>
          </w:tcPr>
          <w:p w14:paraId="3CDB3376" w14:textId="6C80A0AD" w:rsidR="00967FEE" w:rsidRPr="00662408" w:rsidRDefault="000840A0" w:rsidP="00967FEE">
            <w:pPr>
              <w:pStyle w:val="NormalnyWeb"/>
              <w:spacing w:before="0" w:beforeAutospacing="0" w:after="0" w:afterAutospacing="0"/>
            </w:pPr>
            <w:r w:rsidRPr="00662408">
              <w:t>Czy treść jest zgodna z t</w:t>
            </w:r>
            <w:r w:rsidR="00C47CBA" w:rsidRPr="00662408">
              <w:t>ytułem</w:t>
            </w:r>
            <w:r w:rsidRPr="00662408">
              <w:t xml:space="preserve"> artykułu</w:t>
            </w:r>
          </w:p>
          <w:p w14:paraId="47E49B1E" w14:textId="3660DBC0" w:rsidR="005D5D08" w:rsidRPr="00662408" w:rsidRDefault="005D5D08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81FAB09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1F149A4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2FC76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</w:tr>
      <w:tr w:rsidR="00523659" w:rsidRPr="00662408" w14:paraId="0AFD7A01" w14:textId="77777777" w:rsidTr="00C31E28">
        <w:tc>
          <w:tcPr>
            <w:tcW w:w="421" w:type="dxa"/>
            <w:tcBorders>
              <w:top w:val="single" w:sz="4" w:space="0" w:color="auto"/>
            </w:tcBorders>
          </w:tcPr>
          <w:p w14:paraId="5A54C644" w14:textId="77A0B636" w:rsidR="00523659" w:rsidRPr="00662408" w:rsidRDefault="00523659" w:rsidP="00967FEE">
            <w:pPr>
              <w:pStyle w:val="NormalnyWeb"/>
              <w:spacing w:before="0" w:beforeAutospacing="0" w:after="0" w:afterAutospacing="0"/>
            </w:pPr>
            <w:r w:rsidRPr="00662408">
              <w:t>2</w:t>
            </w:r>
            <w:r w:rsidR="00662408">
              <w:t>.</w:t>
            </w:r>
          </w:p>
        </w:tc>
        <w:tc>
          <w:tcPr>
            <w:tcW w:w="6100" w:type="dxa"/>
            <w:tcBorders>
              <w:top w:val="single" w:sz="4" w:space="0" w:color="auto"/>
            </w:tcBorders>
          </w:tcPr>
          <w:p w14:paraId="307ADB64" w14:textId="77777777" w:rsidR="00523659" w:rsidRPr="00662408" w:rsidRDefault="00523659" w:rsidP="00967FEE">
            <w:pPr>
              <w:pStyle w:val="NormalnyWeb"/>
              <w:spacing w:before="0" w:beforeAutospacing="0" w:after="0" w:afterAutospacing="0"/>
            </w:pPr>
            <w:r w:rsidRPr="00662408">
              <w:t>Czy cel podjęcia problemu badawczego jest jasno określony</w:t>
            </w:r>
          </w:p>
          <w:p w14:paraId="0146FE2A" w14:textId="2013BE5E" w:rsidR="00523659" w:rsidRPr="00662408" w:rsidRDefault="00523659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B915479" w14:textId="77777777" w:rsidR="00523659" w:rsidRPr="00662408" w:rsidRDefault="00523659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16256D0" w14:textId="77777777" w:rsidR="00523659" w:rsidRPr="00662408" w:rsidRDefault="00523659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1407" w:type="dxa"/>
            <w:tcBorders>
              <w:top w:val="single" w:sz="4" w:space="0" w:color="auto"/>
            </w:tcBorders>
          </w:tcPr>
          <w:p w14:paraId="24A93907" w14:textId="77777777" w:rsidR="00523659" w:rsidRPr="00662408" w:rsidRDefault="00523659" w:rsidP="00967FEE">
            <w:pPr>
              <w:pStyle w:val="NormalnyWeb"/>
              <w:spacing w:before="0" w:beforeAutospacing="0" w:after="0" w:afterAutospacing="0"/>
            </w:pPr>
          </w:p>
        </w:tc>
      </w:tr>
      <w:tr w:rsidR="00545370" w:rsidRPr="00662408" w14:paraId="127F0B77" w14:textId="77777777" w:rsidTr="00C31E28">
        <w:tc>
          <w:tcPr>
            <w:tcW w:w="421" w:type="dxa"/>
          </w:tcPr>
          <w:p w14:paraId="72440BFF" w14:textId="6B7B3452" w:rsidR="00545370" w:rsidRPr="00662408" w:rsidRDefault="00545370" w:rsidP="00967FEE">
            <w:pPr>
              <w:pStyle w:val="NormalnyWeb"/>
              <w:spacing w:before="0" w:beforeAutospacing="0" w:after="0" w:afterAutospacing="0"/>
            </w:pPr>
            <w:r w:rsidRPr="00662408">
              <w:t>3</w:t>
            </w:r>
            <w:r w:rsidR="00662408">
              <w:t>.</w:t>
            </w:r>
          </w:p>
        </w:tc>
        <w:tc>
          <w:tcPr>
            <w:tcW w:w="6100" w:type="dxa"/>
          </w:tcPr>
          <w:p w14:paraId="013E9099" w14:textId="77777777" w:rsidR="00545370" w:rsidRPr="00662408" w:rsidRDefault="00545370" w:rsidP="00967FEE">
            <w:pPr>
              <w:pStyle w:val="NormalnyWeb"/>
              <w:spacing w:before="0" w:beforeAutospacing="0" w:after="0" w:afterAutospacing="0"/>
            </w:pPr>
            <w:r w:rsidRPr="00662408">
              <w:t>Czy w artykule zarysowano stan badań</w:t>
            </w:r>
          </w:p>
          <w:p w14:paraId="378D25CE" w14:textId="1AF9EE7A" w:rsidR="00545370" w:rsidRPr="00662408" w:rsidRDefault="00545370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</w:tcPr>
          <w:p w14:paraId="3CF02687" w14:textId="77777777" w:rsidR="00545370" w:rsidRPr="00662408" w:rsidRDefault="00545370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</w:tcPr>
          <w:p w14:paraId="6402E8F3" w14:textId="77777777" w:rsidR="00545370" w:rsidRPr="00662408" w:rsidRDefault="00545370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1407" w:type="dxa"/>
          </w:tcPr>
          <w:p w14:paraId="5EAF9F4C" w14:textId="77777777" w:rsidR="00545370" w:rsidRPr="00662408" w:rsidRDefault="00545370" w:rsidP="00967FEE">
            <w:pPr>
              <w:pStyle w:val="NormalnyWeb"/>
              <w:spacing w:before="0" w:beforeAutospacing="0" w:after="0" w:afterAutospacing="0"/>
            </w:pPr>
          </w:p>
        </w:tc>
      </w:tr>
      <w:tr w:rsidR="00967FEE" w:rsidRPr="00662408" w14:paraId="3FE4E3EB" w14:textId="77777777" w:rsidTr="00C31E28">
        <w:tc>
          <w:tcPr>
            <w:tcW w:w="421" w:type="dxa"/>
          </w:tcPr>
          <w:p w14:paraId="33E37D15" w14:textId="70930D9F" w:rsidR="00967FEE" w:rsidRPr="00662408" w:rsidRDefault="00545370" w:rsidP="00967FEE">
            <w:pPr>
              <w:pStyle w:val="NormalnyWeb"/>
              <w:spacing w:before="0" w:beforeAutospacing="0" w:after="0" w:afterAutospacing="0"/>
            </w:pPr>
            <w:r w:rsidRPr="00662408">
              <w:t>4</w:t>
            </w:r>
            <w:r w:rsidR="00662408">
              <w:t>.</w:t>
            </w:r>
          </w:p>
        </w:tc>
        <w:tc>
          <w:tcPr>
            <w:tcW w:w="6100" w:type="dxa"/>
          </w:tcPr>
          <w:p w14:paraId="70C17E07" w14:textId="77777777" w:rsidR="00545370" w:rsidRPr="00662408" w:rsidRDefault="00545370" w:rsidP="00545370">
            <w:pPr>
              <w:pStyle w:val="NormalnyWeb"/>
              <w:spacing w:before="0" w:beforeAutospacing="0" w:after="0" w:afterAutospacing="0"/>
            </w:pPr>
            <w:r w:rsidRPr="00662408">
              <w:t>Czy zastosowano i wykorzystano adekwatną metodologię</w:t>
            </w:r>
          </w:p>
          <w:p w14:paraId="394258E2" w14:textId="451C20E4" w:rsidR="005D5D08" w:rsidRPr="00662408" w:rsidRDefault="005D5D08" w:rsidP="00545370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</w:tcPr>
          <w:p w14:paraId="4158B02A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</w:tcPr>
          <w:p w14:paraId="026B21D7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1407" w:type="dxa"/>
          </w:tcPr>
          <w:p w14:paraId="62FDDBC4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</w:tr>
      <w:tr w:rsidR="00523659" w:rsidRPr="00662408" w14:paraId="2942C834" w14:textId="77777777" w:rsidTr="00C31E28">
        <w:tc>
          <w:tcPr>
            <w:tcW w:w="421" w:type="dxa"/>
            <w:tcBorders>
              <w:bottom w:val="single" w:sz="4" w:space="0" w:color="auto"/>
            </w:tcBorders>
          </w:tcPr>
          <w:p w14:paraId="75DC2F24" w14:textId="547E72E3" w:rsidR="00523659" w:rsidRPr="00662408" w:rsidRDefault="00545370" w:rsidP="00967FEE">
            <w:pPr>
              <w:pStyle w:val="NormalnyWeb"/>
              <w:spacing w:before="0" w:beforeAutospacing="0" w:after="0" w:afterAutospacing="0"/>
            </w:pPr>
            <w:r w:rsidRPr="00662408">
              <w:t>5</w:t>
            </w:r>
            <w:r w:rsidR="00662408">
              <w:t>.</w:t>
            </w:r>
          </w:p>
        </w:tc>
        <w:tc>
          <w:tcPr>
            <w:tcW w:w="6100" w:type="dxa"/>
            <w:tcBorders>
              <w:bottom w:val="single" w:sz="4" w:space="0" w:color="auto"/>
            </w:tcBorders>
          </w:tcPr>
          <w:p w14:paraId="29E277DC" w14:textId="77777777" w:rsidR="00545370" w:rsidRPr="00662408" w:rsidRDefault="00545370" w:rsidP="00545370">
            <w:pPr>
              <w:pStyle w:val="NormalnyWeb"/>
              <w:spacing w:before="0" w:beforeAutospacing="0" w:after="0" w:afterAutospacing="0"/>
            </w:pPr>
            <w:r w:rsidRPr="00662408">
              <w:t>Czy tekst odzwierciedla aktualny stan wiedzy</w:t>
            </w:r>
          </w:p>
          <w:p w14:paraId="1B095BF6" w14:textId="77777777" w:rsidR="00523659" w:rsidRPr="00662408" w:rsidRDefault="00523659" w:rsidP="00523659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119A4CA" w14:textId="77777777" w:rsidR="00523659" w:rsidRPr="00662408" w:rsidRDefault="00523659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FD3AA9A" w14:textId="77777777" w:rsidR="00523659" w:rsidRPr="00662408" w:rsidRDefault="00523659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1407" w:type="dxa"/>
            <w:tcBorders>
              <w:bottom w:val="single" w:sz="4" w:space="0" w:color="auto"/>
            </w:tcBorders>
          </w:tcPr>
          <w:p w14:paraId="5644D240" w14:textId="77777777" w:rsidR="00523659" w:rsidRPr="00662408" w:rsidRDefault="00523659" w:rsidP="00967FEE">
            <w:pPr>
              <w:pStyle w:val="NormalnyWeb"/>
              <w:spacing w:before="0" w:beforeAutospacing="0" w:after="0" w:afterAutospacing="0"/>
            </w:pPr>
          </w:p>
        </w:tc>
      </w:tr>
      <w:tr w:rsidR="0083567B" w:rsidRPr="00662408" w14:paraId="6C864DC3" w14:textId="77777777" w:rsidTr="00C31E2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498911" w14:textId="120A5E7C" w:rsidR="0083567B" w:rsidRPr="00662408" w:rsidRDefault="00545370" w:rsidP="00967FEE">
            <w:pPr>
              <w:pStyle w:val="NormalnyWeb"/>
              <w:spacing w:before="0" w:beforeAutospacing="0" w:after="0" w:afterAutospacing="0"/>
            </w:pPr>
            <w:r w:rsidRPr="00662408">
              <w:t>6</w:t>
            </w:r>
            <w:r w:rsidR="00662408">
              <w:t>.</w:t>
            </w:r>
          </w:p>
        </w:tc>
        <w:tc>
          <w:tcPr>
            <w:tcW w:w="6100" w:type="dxa"/>
            <w:tcBorders>
              <w:top w:val="single" w:sz="4" w:space="0" w:color="auto"/>
              <w:bottom w:val="single" w:sz="4" w:space="0" w:color="auto"/>
            </w:tcBorders>
          </w:tcPr>
          <w:p w14:paraId="673E9686" w14:textId="639307E6" w:rsidR="0083567B" w:rsidRPr="00662408" w:rsidRDefault="0083567B" w:rsidP="0071588C">
            <w:pPr>
              <w:pStyle w:val="NormalnyWeb"/>
              <w:spacing w:before="0" w:beforeAutospacing="0" w:after="0" w:afterAutospacing="0"/>
            </w:pPr>
            <w:r w:rsidRPr="00662408">
              <w:t xml:space="preserve">Czy </w:t>
            </w:r>
            <w:r w:rsidR="005C330F" w:rsidRPr="00662408">
              <w:t>tekst</w:t>
            </w:r>
            <w:r w:rsidRPr="00662408">
              <w:t xml:space="preserve"> zawiera nowe ustalenia, wnioski, materiały</w:t>
            </w:r>
          </w:p>
          <w:p w14:paraId="341C25B2" w14:textId="2E615675" w:rsidR="0083567B" w:rsidRPr="00662408" w:rsidRDefault="0083567B" w:rsidP="0071588C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6DEF34F" w14:textId="77777777" w:rsidR="0083567B" w:rsidRPr="00662408" w:rsidRDefault="0083567B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228E8C8" w14:textId="77777777" w:rsidR="0083567B" w:rsidRPr="00662408" w:rsidRDefault="0083567B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6F449" w14:textId="77777777" w:rsidR="0083567B" w:rsidRPr="00662408" w:rsidRDefault="0083567B" w:rsidP="00967FEE">
            <w:pPr>
              <w:pStyle w:val="NormalnyWeb"/>
              <w:spacing w:before="0" w:beforeAutospacing="0" w:after="0" w:afterAutospacing="0"/>
            </w:pPr>
          </w:p>
        </w:tc>
      </w:tr>
      <w:tr w:rsidR="00662408" w:rsidRPr="00662408" w14:paraId="4EA151D5" w14:textId="77777777" w:rsidTr="00662408">
        <w:tc>
          <w:tcPr>
            <w:tcW w:w="90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E06577" w14:textId="77777777" w:rsidR="00662408" w:rsidRPr="00662408" w:rsidRDefault="00662408" w:rsidP="00967FEE">
            <w:pPr>
              <w:pStyle w:val="NormalnyWeb"/>
              <w:spacing w:before="0" w:beforeAutospacing="0" w:after="0" w:afterAutospacing="0"/>
            </w:pPr>
          </w:p>
        </w:tc>
      </w:tr>
      <w:tr w:rsidR="00967FEE" w:rsidRPr="00662408" w14:paraId="1A914A16" w14:textId="77777777" w:rsidTr="00C31E2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1616E3" w14:textId="32D783BA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  <w:r w:rsidRPr="00662408">
              <w:t>7</w:t>
            </w:r>
            <w:r w:rsidR="00662408">
              <w:t>.</w:t>
            </w:r>
          </w:p>
        </w:tc>
        <w:tc>
          <w:tcPr>
            <w:tcW w:w="6100" w:type="dxa"/>
            <w:tcBorders>
              <w:top w:val="single" w:sz="4" w:space="0" w:color="auto"/>
              <w:bottom w:val="single" w:sz="4" w:space="0" w:color="auto"/>
            </w:tcBorders>
          </w:tcPr>
          <w:p w14:paraId="4F5DD26B" w14:textId="426E33A8" w:rsidR="00967FEE" w:rsidRPr="00662408" w:rsidRDefault="000840A0" w:rsidP="00967FEE">
            <w:pPr>
              <w:pStyle w:val="NormalnyWeb"/>
              <w:spacing w:before="0" w:beforeAutospacing="0" w:after="0" w:afterAutospacing="0"/>
            </w:pPr>
            <w:r w:rsidRPr="00662408">
              <w:t>Czy konstru</w:t>
            </w:r>
            <w:r w:rsidR="001E5A70" w:rsidRPr="00662408">
              <w:t>kcja tekstu jest</w:t>
            </w:r>
            <w:r w:rsidRPr="00662408">
              <w:t xml:space="preserve"> poprawn</w:t>
            </w:r>
            <w:r w:rsidR="001E5A70" w:rsidRPr="00662408">
              <w:t>a</w:t>
            </w:r>
          </w:p>
          <w:p w14:paraId="3778C3E1" w14:textId="30267B88" w:rsidR="000840A0" w:rsidRPr="00662408" w:rsidRDefault="000840A0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EFF582B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4E643C3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5705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</w:tr>
      <w:tr w:rsidR="00967FEE" w:rsidRPr="00662408" w14:paraId="4D8BF2CD" w14:textId="77777777" w:rsidTr="00C31E28">
        <w:tc>
          <w:tcPr>
            <w:tcW w:w="421" w:type="dxa"/>
            <w:tcBorders>
              <w:top w:val="single" w:sz="4" w:space="0" w:color="auto"/>
            </w:tcBorders>
          </w:tcPr>
          <w:p w14:paraId="55C8FF9D" w14:textId="10E557C1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  <w:r w:rsidRPr="00662408">
              <w:t>8</w:t>
            </w:r>
            <w:r w:rsidR="00662408">
              <w:t>.</w:t>
            </w:r>
          </w:p>
        </w:tc>
        <w:tc>
          <w:tcPr>
            <w:tcW w:w="6100" w:type="dxa"/>
            <w:tcBorders>
              <w:top w:val="single" w:sz="4" w:space="0" w:color="auto"/>
            </w:tcBorders>
          </w:tcPr>
          <w:p w14:paraId="1B0313C3" w14:textId="6EE86905" w:rsidR="000840A0" w:rsidRPr="00662408" w:rsidRDefault="000840A0" w:rsidP="00967FEE">
            <w:pPr>
              <w:pStyle w:val="NormalnyWeb"/>
              <w:spacing w:before="0" w:beforeAutospacing="0" w:after="0" w:afterAutospacing="0"/>
            </w:pPr>
            <w:r w:rsidRPr="00662408">
              <w:t xml:space="preserve">Czy </w:t>
            </w:r>
            <w:r w:rsidR="001E5A70" w:rsidRPr="00662408">
              <w:t>tekst</w:t>
            </w:r>
            <w:r w:rsidRPr="00662408">
              <w:t xml:space="preserve"> jest poprawn</w:t>
            </w:r>
            <w:r w:rsidR="001E5A70" w:rsidRPr="00662408">
              <w:t>y</w:t>
            </w:r>
            <w:r w:rsidRPr="00662408">
              <w:t xml:space="preserve"> </w:t>
            </w:r>
            <w:r w:rsidR="001E5A70" w:rsidRPr="00662408">
              <w:t xml:space="preserve">pod względem </w:t>
            </w:r>
            <w:r w:rsidRPr="00662408">
              <w:t>językow</w:t>
            </w:r>
            <w:r w:rsidR="001E5A70" w:rsidRPr="00662408">
              <w:t>ym</w:t>
            </w:r>
            <w:r w:rsidRPr="00662408">
              <w:t xml:space="preserve"> i stylistyczn</w:t>
            </w:r>
            <w:r w:rsidR="001E5A70" w:rsidRPr="00662408">
              <w:t>ym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019DEA1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B7EA891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1407" w:type="dxa"/>
            <w:tcBorders>
              <w:top w:val="single" w:sz="4" w:space="0" w:color="auto"/>
            </w:tcBorders>
          </w:tcPr>
          <w:p w14:paraId="2515B9F7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</w:tr>
      <w:tr w:rsidR="00967FEE" w:rsidRPr="00662408" w14:paraId="4772E35B" w14:textId="77777777" w:rsidTr="00C31E28">
        <w:tc>
          <w:tcPr>
            <w:tcW w:w="421" w:type="dxa"/>
          </w:tcPr>
          <w:p w14:paraId="0E878E42" w14:textId="49645124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  <w:r w:rsidRPr="00662408">
              <w:t>9</w:t>
            </w:r>
            <w:r w:rsidR="00662408">
              <w:t>.</w:t>
            </w:r>
          </w:p>
        </w:tc>
        <w:tc>
          <w:tcPr>
            <w:tcW w:w="6100" w:type="dxa"/>
          </w:tcPr>
          <w:p w14:paraId="1C70D84B" w14:textId="1DCD1909" w:rsidR="00967FEE" w:rsidRPr="00662408" w:rsidRDefault="00D53B2B" w:rsidP="00967FEE">
            <w:pPr>
              <w:pStyle w:val="NormalnyWeb"/>
              <w:spacing w:before="0" w:beforeAutospacing="0" w:after="0" w:afterAutospacing="0"/>
            </w:pPr>
            <w:r w:rsidRPr="00662408">
              <w:t xml:space="preserve">Czy </w:t>
            </w:r>
            <w:r w:rsidR="001E5A70" w:rsidRPr="00662408">
              <w:t xml:space="preserve">materiał </w:t>
            </w:r>
            <w:r w:rsidRPr="00662408">
              <w:t>ilustrac</w:t>
            </w:r>
            <w:r w:rsidR="001E5A70" w:rsidRPr="00662408">
              <w:t>yjny</w:t>
            </w:r>
            <w:r w:rsidRPr="00662408">
              <w:t xml:space="preserve"> </w:t>
            </w:r>
            <w:r w:rsidR="001E5A70" w:rsidRPr="00662408">
              <w:t>jest</w:t>
            </w:r>
            <w:r w:rsidRPr="00662408">
              <w:t xml:space="preserve"> </w:t>
            </w:r>
            <w:r w:rsidR="001E5A70" w:rsidRPr="00662408">
              <w:t>trafnie</w:t>
            </w:r>
            <w:r w:rsidR="0071588C" w:rsidRPr="00662408">
              <w:t xml:space="preserve"> dobrany</w:t>
            </w:r>
          </w:p>
          <w:p w14:paraId="01693B9E" w14:textId="06699B20" w:rsidR="000840A0" w:rsidRPr="00662408" w:rsidRDefault="000840A0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</w:tcPr>
          <w:p w14:paraId="3D20D45F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567" w:type="dxa"/>
          </w:tcPr>
          <w:p w14:paraId="2F800E4A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  <w:tc>
          <w:tcPr>
            <w:tcW w:w="1407" w:type="dxa"/>
          </w:tcPr>
          <w:p w14:paraId="5EB100A7" w14:textId="77777777" w:rsidR="00967FEE" w:rsidRPr="00662408" w:rsidRDefault="00967FEE" w:rsidP="00967FEE">
            <w:pPr>
              <w:pStyle w:val="NormalnyWeb"/>
              <w:spacing w:before="0" w:beforeAutospacing="0" w:after="0" w:afterAutospacing="0"/>
            </w:pPr>
          </w:p>
        </w:tc>
      </w:tr>
    </w:tbl>
    <w:p w14:paraId="63EC9D2E" w14:textId="485153B5" w:rsidR="00967FEE" w:rsidRPr="00662408" w:rsidRDefault="009E0A5F" w:rsidP="00662408">
      <w:pPr>
        <w:pStyle w:val="NormalnyWeb"/>
        <w:spacing w:before="0" w:beforeAutospacing="0" w:after="0" w:afterAutospacing="0"/>
      </w:pPr>
      <w:r w:rsidRPr="00662408">
        <w:t> 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67FEE" w:rsidRPr="00662408" w14:paraId="7F3932E7" w14:textId="77777777" w:rsidTr="00967FEE">
        <w:tc>
          <w:tcPr>
            <w:tcW w:w="9062" w:type="dxa"/>
          </w:tcPr>
          <w:p w14:paraId="5A801883" w14:textId="0B4CF87E" w:rsidR="00967FEE" w:rsidRPr="00662408" w:rsidRDefault="00967FEE" w:rsidP="00967FEE">
            <w:pPr>
              <w:jc w:val="both"/>
              <w:textAlignment w:val="center"/>
              <w:rPr>
                <w:rFonts w:ascii="Times New Roman" w:hAnsi="Times New Roman" w:cs="Times New Roman"/>
              </w:rPr>
            </w:pPr>
            <w:r w:rsidRPr="00662408">
              <w:rPr>
                <w:rFonts w:ascii="Times New Roman" w:hAnsi="Times New Roman" w:cs="Times New Roman"/>
              </w:rPr>
              <w:t>Uwagi szczegółowe recenzenta:</w:t>
            </w:r>
          </w:p>
        </w:tc>
      </w:tr>
      <w:tr w:rsidR="00967FEE" w:rsidRPr="00662408" w14:paraId="75DB3F14" w14:textId="77777777" w:rsidTr="00662408">
        <w:trPr>
          <w:trHeight w:val="813"/>
        </w:trPr>
        <w:tc>
          <w:tcPr>
            <w:tcW w:w="9062" w:type="dxa"/>
          </w:tcPr>
          <w:p w14:paraId="378AE6B4" w14:textId="77777777" w:rsidR="00967FEE" w:rsidRPr="00662408" w:rsidRDefault="00967FEE" w:rsidP="00967FEE">
            <w:pPr>
              <w:jc w:val="both"/>
              <w:textAlignment w:val="center"/>
              <w:rPr>
                <w:rFonts w:ascii="Times New Roman" w:hAnsi="Times New Roman" w:cs="Times New Roman"/>
              </w:rPr>
            </w:pPr>
          </w:p>
          <w:p w14:paraId="68208B8A" w14:textId="77777777" w:rsidR="00E247DC" w:rsidRPr="00662408" w:rsidRDefault="00E247DC" w:rsidP="00967FEE">
            <w:pPr>
              <w:jc w:val="both"/>
              <w:textAlignment w:val="center"/>
              <w:rPr>
                <w:rFonts w:ascii="Times New Roman" w:hAnsi="Times New Roman" w:cs="Times New Roman"/>
              </w:rPr>
            </w:pPr>
          </w:p>
          <w:p w14:paraId="6F5F5B90" w14:textId="77777777" w:rsidR="00E247DC" w:rsidRPr="00662408" w:rsidRDefault="00E247DC" w:rsidP="00967FEE">
            <w:pPr>
              <w:jc w:val="both"/>
              <w:textAlignment w:val="center"/>
              <w:rPr>
                <w:rFonts w:ascii="Times New Roman" w:hAnsi="Times New Roman" w:cs="Times New Roman"/>
              </w:rPr>
            </w:pPr>
          </w:p>
          <w:p w14:paraId="5062B58A" w14:textId="28645F33" w:rsidR="00E247DC" w:rsidRPr="00662408" w:rsidRDefault="00E247DC" w:rsidP="00967FEE">
            <w:pPr>
              <w:jc w:val="both"/>
              <w:textAlignment w:val="center"/>
              <w:rPr>
                <w:rFonts w:ascii="Times New Roman" w:hAnsi="Times New Roman" w:cs="Times New Roman"/>
              </w:rPr>
            </w:pPr>
          </w:p>
        </w:tc>
      </w:tr>
    </w:tbl>
    <w:p w14:paraId="07643BE1" w14:textId="77777777" w:rsidR="00967FEE" w:rsidRPr="00662408" w:rsidRDefault="00967FEE" w:rsidP="00967FEE">
      <w:pPr>
        <w:jc w:val="both"/>
        <w:textAlignment w:val="center"/>
        <w:rPr>
          <w:rFonts w:ascii="Times New Roman" w:hAnsi="Times New Roman" w:cs="Times New Roman"/>
          <w:sz w:val="22"/>
          <w:szCs w:val="22"/>
        </w:rPr>
      </w:pPr>
    </w:p>
    <w:p w14:paraId="1875EE78" w14:textId="4E0CAC1E" w:rsidR="00967FEE" w:rsidRPr="00662408" w:rsidRDefault="00967FEE" w:rsidP="00967FEE">
      <w:pPr>
        <w:jc w:val="both"/>
        <w:textAlignment w:val="center"/>
        <w:rPr>
          <w:rFonts w:ascii="Times New Roman" w:hAnsi="Times New Roman" w:cs="Times New Roman"/>
          <w:sz w:val="22"/>
          <w:szCs w:val="22"/>
        </w:rPr>
      </w:pPr>
      <w:r w:rsidRPr="00662408">
        <w:rPr>
          <w:rFonts w:ascii="Times New Roman" w:hAnsi="Times New Roman" w:cs="Times New Roman"/>
          <w:sz w:val="22"/>
          <w:szCs w:val="22"/>
        </w:rPr>
        <w:t>Data i podpis recenzenta: ……………</w:t>
      </w:r>
      <w:r w:rsidR="00662408" w:rsidRPr="00662408">
        <w:rPr>
          <w:rFonts w:ascii="Times New Roman" w:hAnsi="Times New Roman" w:cs="Times New Roman"/>
          <w:sz w:val="22"/>
          <w:szCs w:val="22"/>
        </w:rPr>
        <w:t>……</w:t>
      </w:r>
      <w:r w:rsidRPr="00662408">
        <w:rPr>
          <w:rFonts w:ascii="Times New Roman" w:hAnsi="Times New Roman" w:cs="Times New Roman"/>
          <w:sz w:val="22"/>
          <w:szCs w:val="22"/>
        </w:rPr>
        <w:t>.</w:t>
      </w:r>
    </w:p>
    <w:sectPr w:rsidR="00967FEE" w:rsidRPr="00662408">
      <w:footerReference w:type="even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3F5BA" w14:textId="77777777" w:rsidR="00DB35B6" w:rsidRDefault="00DB35B6" w:rsidP="0037023E">
      <w:r>
        <w:separator/>
      </w:r>
    </w:p>
  </w:endnote>
  <w:endnote w:type="continuationSeparator" w:id="0">
    <w:p w14:paraId="418F8289" w14:textId="77777777" w:rsidR="00DB35B6" w:rsidRDefault="00DB35B6" w:rsidP="00370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ig Caslon Medium">
    <w:altName w:val="Arial"/>
    <w:panose1 w:val="02000603090000020003"/>
    <w:charset w:val="B1"/>
    <w:family w:val="auto"/>
    <w:pitch w:val="variable"/>
    <w:sig w:usb0="80000863" w:usb1="00000000" w:usb2="00000000" w:usb3="00000000" w:csb0="000001FB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idot">
    <w:panose1 w:val="02000503000000020003"/>
    <w:charset w:val="B1"/>
    <w:family w:val="auto"/>
    <w:pitch w:val="variable"/>
    <w:sig w:usb0="80000867" w:usb1="00000000" w:usb2="00000000" w:usb3="00000000" w:csb0="000001F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-1893722670"/>
      <w:docPartObj>
        <w:docPartGallery w:val="Page Numbers (Bottom of Page)"/>
        <w:docPartUnique/>
      </w:docPartObj>
    </w:sdtPr>
    <w:sdtContent>
      <w:p w14:paraId="3FC15B28" w14:textId="21F5ACA8" w:rsidR="0037023E" w:rsidRDefault="0037023E" w:rsidP="00614D01">
        <w:pPr>
          <w:pStyle w:val="Stopka"/>
          <w:framePr w:wrap="none" w:vAnchor="text" w:hAnchor="margin" w:xAlign="center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71D627CA" w14:textId="77777777" w:rsidR="0037023E" w:rsidRDefault="0037023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  <w:rFonts w:ascii="Times" w:hAnsi="Times"/>
        <w:sz w:val="21"/>
        <w:szCs w:val="21"/>
      </w:rPr>
      <w:id w:val="251098000"/>
      <w:docPartObj>
        <w:docPartGallery w:val="Page Numbers (Bottom of Page)"/>
        <w:docPartUnique/>
      </w:docPartObj>
    </w:sdtPr>
    <w:sdtContent>
      <w:p w14:paraId="3A6A9410" w14:textId="7EF3870C" w:rsidR="0037023E" w:rsidRPr="0037023E" w:rsidRDefault="0037023E" w:rsidP="00614D01">
        <w:pPr>
          <w:pStyle w:val="Stopka"/>
          <w:framePr w:wrap="none" w:vAnchor="text" w:hAnchor="margin" w:xAlign="center" w:y="1"/>
          <w:rPr>
            <w:rStyle w:val="Numerstrony"/>
            <w:rFonts w:ascii="Times" w:hAnsi="Times"/>
            <w:sz w:val="21"/>
            <w:szCs w:val="21"/>
          </w:rPr>
        </w:pPr>
        <w:r w:rsidRPr="0037023E">
          <w:rPr>
            <w:rStyle w:val="Numerstrony"/>
            <w:rFonts w:ascii="Times" w:hAnsi="Times"/>
            <w:sz w:val="21"/>
            <w:szCs w:val="21"/>
          </w:rPr>
          <w:fldChar w:fldCharType="begin"/>
        </w:r>
        <w:r w:rsidRPr="0037023E">
          <w:rPr>
            <w:rStyle w:val="Numerstrony"/>
            <w:rFonts w:ascii="Times" w:hAnsi="Times"/>
            <w:sz w:val="21"/>
            <w:szCs w:val="21"/>
          </w:rPr>
          <w:instrText xml:space="preserve"> PAGE </w:instrText>
        </w:r>
        <w:r w:rsidRPr="0037023E">
          <w:rPr>
            <w:rStyle w:val="Numerstrony"/>
            <w:rFonts w:ascii="Times" w:hAnsi="Times"/>
            <w:sz w:val="21"/>
            <w:szCs w:val="21"/>
          </w:rPr>
          <w:fldChar w:fldCharType="separate"/>
        </w:r>
        <w:r w:rsidRPr="0037023E">
          <w:rPr>
            <w:rStyle w:val="Numerstrony"/>
            <w:rFonts w:ascii="Times" w:hAnsi="Times"/>
            <w:noProof/>
            <w:sz w:val="21"/>
            <w:szCs w:val="21"/>
          </w:rPr>
          <w:t>1</w:t>
        </w:r>
        <w:r w:rsidRPr="0037023E">
          <w:rPr>
            <w:rStyle w:val="Numerstrony"/>
            <w:rFonts w:ascii="Times" w:hAnsi="Times"/>
            <w:sz w:val="21"/>
            <w:szCs w:val="21"/>
          </w:rPr>
          <w:fldChar w:fldCharType="end"/>
        </w:r>
      </w:p>
    </w:sdtContent>
  </w:sdt>
  <w:p w14:paraId="4C9CE784" w14:textId="77777777" w:rsidR="0037023E" w:rsidRPr="0037023E" w:rsidRDefault="0037023E">
    <w:pPr>
      <w:pStyle w:val="Stopka"/>
      <w:rPr>
        <w:rFonts w:ascii="Times" w:hAnsi="Times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B7600" w14:textId="77777777" w:rsidR="00DB35B6" w:rsidRDefault="00DB35B6" w:rsidP="0037023E">
      <w:r>
        <w:separator/>
      </w:r>
    </w:p>
  </w:footnote>
  <w:footnote w:type="continuationSeparator" w:id="0">
    <w:p w14:paraId="3E13A803" w14:textId="77777777" w:rsidR="00DB35B6" w:rsidRDefault="00DB35B6" w:rsidP="003702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15AD"/>
    <w:multiLevelType w:val="multilevel"/>
    <w:tmpl w:val="A5B6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5F44704"/>
    <w:multiLevelType w:val="multilevel"/>
    <w:tmpl w:val="56661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67517DB"/>
    <w:multiLevelType w:val="multilevel"/>
    <w:tmpl w:val="B6F6A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A731D2"/>
    <w:multiLevelType w:val="multilevel"/>
    <w:tmpl w:val="0C36B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5167D21"/>
    <w:multiLevelType w:val="multilevel"/>
    <w:tmpl w:val="4B7E8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EC24EA"/>
    <w:multiLevelType w:val="multilevel"/>
    <w:tmpl w:val="B66AA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B055B50"/>
    <w:multiLevelType w:val="multilevel"/>
    <w:tmpl w:val="C0C84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6486B59"/>
    <w:multiLevelType w:val="multilevel"/>
    <w:tmpl w:val="087AA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81330954">
    <w:abstractNumId w:val="6"/>
    <w:lvlOverride w:ilvl="0">
      <w:startOverride w:val="1"/>
    </w:lvlOverride>
  </w:num>
  <w:num w:numId="2" w16cid:durableId="853570756">
    <w:abstractNumId w:val="5"/>
  </w:num>
  <w:num w:numId="3" w16cid:durableId="1642811153">
    <w:abstractNumId w:val="7"/>
  </w:num>
  <w:num w:numId="4" w16cid:durableId="46728945">
    <w:abstractNumId w:val="2"/>
    <w:lvlOverride w:ilvl="0">
      <w:startOverride w:val="2"/>
    </w:lvlOverride>
  </w:num>
  <w:num w:numId="5" w16cid:durableId="1415013777">
    <w:abstractNumId w:val="0"/>
  </w:num>
  <w:num w:numId="6" w16cid:durableId="45186014">
    <w:abstractNumId w:val="3"/>
  </w:num>
  <w:num w:numId="7" w16cid:durableId="932586596">
    <w:abstractNumId w:val="4"/>
    <w:lvlOverride w:ilvl="0">
      <w:startOverride w:val="3"/>
    </w:lvlOverride>
  </w:num>
  <w:num w:numId="8" w16cid:durableId="18071151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08"/>
  <w:autoHyphenation/>
  <w:hyphenationZone w:val="425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A5F"/>
    <w:rsid w:val="00010242"/>
    <w:rsid w:val="000840A0"/>
    <w:rsid w:val="000A741F"/>
    <w:rsid w:val="000C6F36"/>
    <w:rsid w:val="0010105F"/>
    <w:rsid w:val="00104A8D"/>
    <w:rsid w:val="0011690D"/>
    <w:rsid w:val="001E5A70"/>
    <w:rsid w:val="0029643F"/>
    <w:rsid w:val="002D5B37"/>
    <w:rsid w:val="00316983"/>
    <w:rsid w:val="0037023E"/>
    <w:rsid w:val="003F3D15"/>
    <w:rsid w:val="004172AC"/>
    <w:rsid w:val="00420EEC"/>
    <w:rsid w:val="00523659"/>
    <w:rsid w:val="00545370"/>
    <w:rsid w:val="005C330F"/>
    <w:rsid w:val="005D5D08"/>
    <w:rsid w:val="005F39E5"/>
    <w:rsid w:val="00662408"/>
    <w:rsid w:val="006D7531"/>
    <w:rsid w:val="0071588C"/>
    <w:rsid w:val="007B176D"/>
    <w:rsid w:val="00807D5E"/>
    <w:rsid w:val="0082573F"/>
    <w:rsid w:val="0083567B"/>
    <w:rsid w:val="009212C0"/>
    <w:rsid w:val="00967FEE"/>
    <w:rsid w:val="009A72D9"/>
    <w:rsid w:val="009E0A5F"/>
    <w:rsid w:val="009F0DA0"/>
    <w:rsid w:val="00A570D1"/>
    <w:rsid w:val="00A84A73"/>
    <w:rsid w:val="00AE7511"/>
    <w:rsid w:val="00C21B7C"/>
    <w:rsid w:val="00C31E28"/>
    <w:rsid w:val="00C47CBA"/>
    <w:rsid w:val="00CE5725"/>
    <w:rsid w:val="00D53B2B"/>
    <w:rsid w:val="00DB35B6"/>
    <w:rsid w:val="00E247DC"/>
    <w:rsid w:val="00EF28E4"/>
    <w:rsid w:val="00F46E03"/>
    <w:rsid w:val="00F70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87B75"/>
  <w15:chartTrackingRefBased/>
  <w15:docId w15:val="{CE9C6F23-CF34-7648-87B4-7A4041C5B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0A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E0A5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Hipercze">
    <w:name w:val="Hyperlink"/>
    <w:basedOn w:val="Domylnaczcionkaakapitu"/>
    <w:uiPriority w:val="99"/>
    <w:unhideWhenUsed/>
    <w:rsid w:val="009E0A5F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37023E"/>
    <w:rPr>
      <w:color w:val="954F72" w:themeColor="followed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7023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7023E"/>
  </w:style>
  <w:style w:type="character" w:styleId="Numerstrony">
    <w:name w:val="page number"/>
    <w:basedOn w:val="Domylnaczcionkaakapitu"/>
    <w:uiPriority w:val="99"/>
    <w:semiHidden/>
    <w:unhideWhenUsed/>
    <w:rsid w:val="0037023E"/>
  </w:style>
  <w:style w:type="paragraph" w:styleId="Nagwek">
    <w:name w:val="header"/>
    <w:basedOn w:val="Normalny"/>
    <w:link w:val="NagwekZnak"/>
    <w:uiPriority w:val="99"/>
    <w:unhideWhenUsed/>
    <w:rsid w:val="0037023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7023E"/>
  </w:style>
  <w:style w:type="table" w:styleId="Tabela-Siatka">
    <w:name w:val="Table Grid"/>
    <w:basedOn w:val="Standardowy"/>
    <w:uiPriority w:val="39"/>
    <w:rsid w:val="00F704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BBFF7BA193A5644BF0915B03BD9A6A5" ma:contentTypeVersion="12" ma:contentTypeDescription="Utwórz nowy dokument." ma:contentTypeScope="" ma:versionID="1a5eead54853a96b54279cabe4e3ee73">
  <xsd:schema xmlns:xsd="http://www.w3.org/2001/XMLSchema" xmlns:xs="http://www.w3.org/2001/XMLSchema" xmlns:p="http://schemas.microsoft.com/office/2006/metadata/properties" xmlns:ns2="cd957b12-7840-4d90-babc-fb9a83a848ce" xmlns:ns3="1a1a7cf6-b9fb-4d92-af59-fbac4ff888ed" targetNamespace="http://schemas.microsoft.com/office/2006/metadata/properties" ma:root="true" ma:fieldsID="a0c061a532c92b95f549d44d0959cb47" ns2:_="" ns3:_="">
    <xsd:import namespace="cd957b12-7840-4d90-babc-fb9a83a848ce"/>
    <xsd:import namespace="1a1a7cf6-b9fb-4d92-af59-fbac4ff888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957b12-7840-4d90-babc-fb9a83a848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1a7cf6-b9fb-4d92-af59-fbac4ff888e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47c2c4-a015-4326-a754-c90a2bae8e98}" ma:internalName="TaxCatchAll" ma:showField="CatchAllData" ma:web="1a1a7cf6-b9fb-4d92-af59-fbac4ff888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d957b12-7840-4d90-babc-fb9a83a848ce">
      <Terms xmlns="http://schemas.microsoft.com/office/infopath/2007/PartnerControls"/>
    </lcf76f155ced4ddcb4097134ff3c332f>
    <TaxCatchAll xmlns="1a1a7cf6-b9fb-4d92-af59-fbac4ff888ed" xsi:nil="true"/>
  </documentManagement>
</p:properties>
</file>

<file path=customXml/itemProps1.xml><?xml version="1.0" encoding="utf-8"?>
<ds:datastoreItem xmlns:ds="http://schemas.openxmlformats.org/officeDocument/2006/customXml" ds:itemID="{8049AC12-73E5-4EC8-BB78-07AB1E3E84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A62A82F-6624-4C56-B6D5-8AB4BA7E58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957b12-7840-4d90-babc-fb9a83a848ce"/>
    <ds:schemaRef ds:uri="1a1a7cf6-b9fb-4d92-af59-fbac4ff888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5917EF3-A8E6-084C-945E-FAA0C33314F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87441F1-E510-4987-AEDD-2082D8A8BBFA}">
  <ds:schemaRefs>
    <ds:schemaRef ds:uri="http://schemas.microsoft.com/office/2006/metadata/properties"/>
    <ds:schemaRef ds:uri="http://schemas.microsoft.com/office/infopath/2007/PartnerControls"/>
    <ds:schemaRef ds:uri="cd957b12-7840-4d90-babc-fb9a83a848ce"/>
    <ds:schemaRef ds:uri="1a1a7cf6-b9fb-4d92-af59-fbac4ff888e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DLA_RECENZENTÓW_IK.docx</Template>
  <TotalTime>0</TotalTime>
  <Pages>1</Pages>
  <Words>123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Krawiec</dc:creator>
  <cp:keywords/>
  <dc:description/>
  <cp:lastModifiedBy>Iwona Krawiec</cp:lastModifiedBy>
  <cp:revision>2</cp:revision>
  <cp:lastPrinted>2022-06-10T10:21:00Z</cp:lastPrinted>
  <dcterms:created xsi:type="dcterms:W3CDTF">2022-10-20T19:53:00Z</dcterms:created>
  <dcterms:modified xsi:type="dcterms:W3CDTF">2022-10-20T19:53:00Z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0x0101001BBFF7BA193A5644BF0915B03BD9A6A5</vt:lpwstr>
  </property>
  <property fmtid="{D5CDD505-2E9C-101B-9397-08002B2CF9AE}" pid="3" name="MediaServiceImageTags">
    <vt:lpwstr/>
  </property>
</Properties>
</file>